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F0F" w:rsidRDefault="00753F0F" w:rsidP="0054660F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 МБУ ДО</w:t>
      </w:r>
      <w:bookmarkStart w:id="0" w:name="_GoBack"/>
      <w:bookmarkEnd w:id="0"/>
      <w:r>
        <w:rPr>
          <w:rFonts w:ascii="Times New Roman" w:hAnsi="Times New Roman"/>
          <w:sz w:val="32"/>
          <w:szCs w:val="32"/>
        </w:rPr>
        <w:t xml:space="preserve"> «Центр детского технического творчества» ЕМР РТ платные образовательные услуги, в соответствии с Уставом, </w:t>
      </w:r>
    </w:p>
    <w:p w:rsidR="00753F0F" w:rsidRPr="0054660F" w:rsidRDefault="00753F0F" w:rsidP="0054660F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не оказываются.</w:t>
      </w:r>
    </w:p>
    <w:sectPr w:rsidR="00753F0F" w:rsidRPr="0054660F" w:rsidSect="00893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64A0"/>
    <w:rsid w:val="002C64A0"/>
    <w:rsid w:val="003A5BAE"/>
    <w:rsid w:val="0054660F"/>
    <w:rsid w:val="00655BF5"/>
    <w:rsid w:val="00753F0F"/>
    <w:rsid w:val="00893253"/>
    <w:rsid w:val="00B23DEA"/>
    <w:rsid w:val="00D805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3253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</Pages>
  <Words>19</Words>
  <Characters>113</Characters>
  <Application>Microsoft Office Outlook</Application>
  <DocSecurity>0</DocSecurity>
  <Lines>0</Lines>
  <Paragraphs>0</Paragraphs>
  <ScaleCrop>false</ScaleCrop>
  <Company>Home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OEM</cp:lastModifiedBy>
  <cp:revision>4</cp:revision>
  <dcterms:created xsi:type="dcterms:W3CDTF">2014-02-17T08:19:00Z</dcterms:created>
  <dcterms:modified xsi:type="dcterms:W3CDTF">2016-12-01T09:07:00Z</dcterms:modified>
</cp:coreProperties>
</file>